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C49" w:rsidRDefault="00CB569F" w:rsidP="006D6EC5">
      <w:pPr>
        <w:tabs>
          <w:tab w:val="left" w:pos="-142"/>
          <w:tab w:val="left" w:pos="1080"/>
        </w:tabs>
        <w:spacing w:after="0" w:line="240" w:lineRule="auto"/>
        <w:rPr>
          <w:rFonts w:ascii="Trebuchet MS" w:hAnsi="Trebuchet MS"/>
          <w:sz w:val="24"/>
          <w:szCs w:val="24"/>
          <w:lang w:val="ro-RO"/>
        </w:rPr>
      </w:pPr>
      <w:r>
        <w:rPr>
          <w:rFonts w:ascii="Trebuchet MS" w:hAnsi="Trebuchet MS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5709285</wp:posOffset>
            </wp:positionH>
            <wp:positionV relativeFrom="paragraph">
              <wp:posOffset>-582295</wp:posOffset>
            </wp:positionV>
            <wp:extent cx="562610" cy="600075"/>
            <wp:effectExtent l="19050" t="0" r="8890" b="0"/>
            <wp:wrapTight wrapText="bothSides">
              <wp:wrapPolygon edited="0">
                <wp:start x="-731" y="0"/>
                <wp:lineTo x="-731" y="21257"/>
                <wp:lineTo x="21941" y="21257"/>
                <wp:lineTo x="21941" y="0"/>
                <wp:lineTo x="-731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-486410</wp:posOffset>
            </wp:positionV>
            <wp:extent cx="1842770" cy="417830"/>
            <wp:effectExtent l="19050" t="0" r="5080" b="0"/>
            <wp:wrapTight wrapText="bothSides">
              <wp:wrapPolygon edited="0">
                <wp:start x="-223" y="0"/>
                <wp:lineTo x="-223" y="20681"/>
                <wp:lineTo x="21660" y="20681"/>
                <wp:lineTo x="21660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41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C49" w:rsidRDefault="00B56C49" w:rsidP="006D6EC5">
      <w:pPr>
        <w:tabs>
          <w:tab w:val="left" w:pos="-142"/>
          <w:tab w:val="left" w:pos="1080"/>
        </w:tabs>
        <w:spacing w:after="0" w:line="240" w:lineRule="auto"/>
        <w:rPr>
          <w:rFonts w:ascii="Trebuchet MS" w:hAnsi="Trebuchet MS"/>
          <w:b/>
          <w:sz w:val="20"/>
          <w:szCs w:val="20"/>
          <w:lang w:val="ro-RO"/>
        </w:rPr>
      </w:pPr>
    </w:p>
    <w:p w:rsidR="00B5673C" w:rsidRDefault="00A114FE" w:rsidP="006D6EC5">
      <w:pPr>
        <w:tabs>
          <w:tab w:val="left" w:pos="-142"/>
          <w:tab w:val="left" w:pos="1080"/>
        </w:tabs>
        <w:spacing w:after="0" w:line="240" w:lineRule="auto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SERVICIUL R.U.N.O.</w:t>
      </w:r>
      <w:r>
        <w:rPr>
          <w:rFonts w:ascii="Trebuchet MS" w:hAnsi="Trebuchet MS"/>
          <w:b/>
          <w:sz w:val="20"/>
          <w:szCs w:val="20"/>
          <w:lang w:val="ro-RO"/>
        </w:rPr>
        <w:tab/>
      </w:r>
      <w:r>
        <w:rPr>
          <w:rFonts w:ascii="Trebuchet MS" w:hAnsi="Trebuchet MS"/>
          <w:b/>
          <w:sz w:val="20"/>
          <w:szCs w:val="20"/>
          <w:lang w:val="ro-RO"/>
        </w:rPr>
        <w:tab/>
      </w:r>
      <w:r>
        <w:rPr>
          <w:rFonts w:ascii="Trebuchet MS" w:hAnsi="Trebuchet MS"/>
          <w:b/>
          <w:sz w:val="20"/>
          <w:szCs w:val="20"/>
          <w:lang w:val="ro-RO"/>
        </w:rPr>
        <w:tab/>
      </w:r>
      <w:r>
        <w:rPr>
          <w:rFonts w:ascii="Trebuchet MS" w:hAnsi="Trebuchet MS"/>
          <w:b/>
          <w:sz w:val="20"/>
          <w:szCs w:val="20"/>
          <w:lang w:val="ro-RO"/>
        </w:rPr>
        <w:tab/>
      </w:r>
      <w:r>
        <w:rPr>
          <w:rFonts w:ascii="Trebuchet MS" w:hAnsi="Trebuchet MS"/>
          <w:b/>
          <w:sz w:val="20"/>
          <w:szCs w:val="20"/>
          <w:lang w:val="ro-RO"/>
        </w:rPr>
        <w:tab/>
      </w:r>
      <w:r w:rsidR="001D10AE">
        <w:rPr>
          <w:rFonts w:ascii="Trebuchet MS" w:hAnsi="Trebuchet MS"/>
          <w:b/>
          <w:sz w:val="20"/>
          <w:szCs w:val="20"/>
          <w:lang w:val="ro-RO"/>
        </w:rPr>
        <w:t xml:space="preserve">                           </w:t>
      </w:r>
      <w:r w:rsidR="0092464B" w:rsidRPr="00671FAE">
        <w:rPr>
          <w:rFonts w:ascii="Trebuchet MS" w:hAnsi="Trebuchet MS"/>
          <w:b/>
          <w:sz w:val="20"/>
          <w:szCs w:val="20"/>
          <w:lang w:val="ro-RO"/>
        </w:rPr>
        <w:tab/>
      </w:r>
      <w:r w:rsidR="00B729EE" w:rsidRPr="00671FAE">
        <w:rPr>
          <w:rFonts w:ascii="Trebuchet MS" w:hAnsi="Trebuchet MS"/>
          <w:b/>
          <w:sz w:val="20"/>
          <w:szCs w:val="20"/>
          <w:lang w:val="ro-RO"/>
        </w:rPr>
        <w:t xml:space="preserve">  </w:t>
      </w:r>
      <w:r w:rsidR="001D10AE">
        <w:rPr>
          <w:rFonts w:ascii="Trebuchet MS" w:hAnsi="Trebuchet MS"/>
          <w:b/>
          <w:sz w:val="20"/>
          <w:szCs w:val="20"/>
          <w:lang w:val="ro-RO"/>
        </w:rPr>
        <w:t xml:space="preserve">                  </w:t>
      </w:r>
      <w:r w:rsidR="00B729EE" w:rsidRPr="00671FAE">
        <w:rPr>
          <w:rFonts w:ascii="Trebuchet MS" w:hAnsi="Trebuchet MS"/>
          <w:b/>
          <w:sz w:val="20"/>
          <w:szCs w:val="20"/>
          <w:lang w:val="ro-RO"/>
        </w:rPr>
        <w:t xml:space="preserve">   </w:t>
      </w:r>
      <w:r w:rsidR="00770357">
        <w:rPr>
          <w:rFonts w:ascii="Trebuchet MS" w:hAnsi="Trebuchet MS"/>
          <w:b/>
          <w:sz w:val="20"/>
          <w:szCs w:val="20"/>
          <w:lang w:val="ro-RO"/>
        </w:rPr>
        <w:t>Exemplar</w:t>
      </w:r>
      <w:r w:rsidR="0049006C">
        <w:rPr>
          <w:rFonts w:ascii="Trebuchet MS" w:hAnsi="Trebuchet MS"/>
          <w:b/>
          <w:sz w:val="20"/>
          <w:szCs w:val="20"/>
          <w:lang w:val="ro-RO"/>
        </w:rPr>
        <w:t xml:space="preserve"> unic</w:t>
      </w:r>
    </w:p>
    <w:p w:rsidR="00F873EB" w:rsidRDefault="00F873EB" w:rsidP="006D6EC5">
      <w:pPr>
        <w:tabs>
          <w:tab w:val="left" w:pos="-142"/>
          <w:tab w:val="left" w:pos="108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D426C7" w:rsidRPr="004E6B3F" w:rsidRDefault="00D426C7" w:rsidP="006D6EC5">
      <w:pPr>
        <w:tabs>
          <w:tab w:val="left" w:pos="-142"/>
          <w:tab w:val="left" w:pos="108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0F6CFB" w:rsidRPr="00072BFC" w:rsidRDefault="000F6CFB" w:rsidP="006D6EC5">
      <w:pPr>
        <w:tabs>
          <w:tab w:val="left" w:pos="0"/>
        </w:tabs>
        <w:spacing w:line="240" w:lineRule="auto"/>
        <w:jc w:val="both"/>
        <w:rPr>
          <w:rFonts w:ascii="Trebuchet MS" w:hAnsi="Trebuchet MS"/>
          <w:sz w:val="24"/>
          <w:szCs w:val="24"/>
          <w:lang w:val="ro-RO"/>
        </w:rPr>
      </w:pPr>
    </w:p>
    <w:p w:rsidR="00504A82" w:rsidRDefault="00504A82" w:rsidP="006D6EC5">
      <w:pPr>
        <w:spacing w:line="240" w:lineRule="auto"/>
        <w:jc w:val="center"/>
        <w:rPr>
          <w:rFonts w:ascii="Trebuchet MS" w:hAnsi="Trebuchet MS"/>
          <w:b/>
          <w:sz w:val="24"/>
          <w:szCs w:val="24"/>
          <w:lang w:val="ro-RO"/>
        </w:rPr>
      </w:pPr>
    </w:p>
    <w:p w:rsidR="00072BFC" w:rsidRDefault="00D426C7" w:rsidP="006D6EC5">
      <w:pPr>
        <w:spacing w:line="240" w:lineRule="auto"/>
        <w:jc w:val="center"/>
        <w:rPr>
          <w:rFonts w:ascii="Trebuchet MS" w:hAnsi="Trebuchet MS"/>
          <w:b/>
          <w:sz w:val="24"/>
          <w:szCs w:val="24"/>
          <w:lang w:val="ro-RO"/>
        </w:rPr>
      </w:pPr>
      <w:r>
        <w:rPr>
          <w:rFonts w:ascii="Trebuchet MS" w:hAnsi="Trebuchet MS"/>
          <w:b/>
          <w:sz w:val="24"/>
          <w:szCs w:val="24"/>
          <w:lang w:val="ro-RO"/>
        </w:rPr>
        <w:t>REZULTATE</w:t>
      </w:r>
    </w:p>
    <w:p w:rsidR="009B1B3C" w:rsidRDefault="002563DC" w:rsidP="00BA6172">
      <w:pPr>
        <w:spacing w:line="240" w:lineRule="auto"/>
        <w:jc w:val="center"/>
        <w:rPr>
          <w:rFonts w:ascii="Trebuchet MS" w:hAnsi="Trebuchet MS"/>
          <w:b/>
          <w:sz w:val="24"/>
          <w:szCs w:val="24"/>
          <w:lang w:val="ro-RO"/>
        </w:rPr>
      </w:pPr>
      <w:r>
        <w:rPr>
          <w:rFonts w:ascii="Trebuchet MS" w:hAnsi="Trebuchet MS"/>
          <w:b/>
          <w:sz w:val="24"/>
          <w:szCs w:val="24"/>
          <w:lang w:val="ro-RO"/>
        </w:rPr>
        <w:t xml:space="preserve">Privind selecţia dosarelor candidaţilor înscrişi la concursul </w:t>
      </w:r>
      <w:r w:rsidR="00F873EB">
        <w:rPr>
          <w:rFonts w:ascii="Trebuchet MS" w:hAnsi="Trebuchet MS"/>
          <w:b/>
          <w:sz w:val="24"/>
          <w:szCs w:val="24"/>
          <w:lang w:val="ro-RO"/>
        </w:rPr>
        <w:t xml:space="preserve">din data de </w:t>
      </w:r>
      <w:r w:rsidR="005B6CA7">
        <w:rPr>
          <w:rFonts w:ascii="Trebuchet MS" w:hAnsi="Trebuchet MS"/>
          <w:b/>
          <w:sz w:val="24"/>
          <w:szCs w:val="24"/>
          <w:lang w:val="ro-RO"/>
        </w:rPr>
        <w:t>2</w:t>
      </w:r>
      <w:r w:rsidR="00E26C47">
        <w:rPr>
          <w:rFonts w:ascii="Trebuchet MS" w:hAnsi="Trebuchet MS"/>
          <w:b/>
          <w:sz w:val="24"/>
          <w:szCs w:val="24"/>
          <w:lang w:val="ro-RO"/>
        </w:rPr>
        <w:t>3</w:t>
      </w:r>
      <w:r w:rsidR="00D740E7">
        <w:rPr>
          <w:rFonts w:ascii="Trebuchet MS" w:hAnsi="Trebuchet MS"/>
          <w:b/>
          <w:sz w:val="24"/>
          <w:szCs w:val="24"/>
          <w:lang w:val="ro-RO"/>
        </w:rPr>
        <w:t>.</w:t>
      </w:r>
      <w:r w:rsidR="00F873EB">
        <w:rPr>
          <w:rFonts w:ascii="Trebuchet MS" w:hAnsi="Trebuchet MS"/>
          <w:b/>
          <w:sz w:val="24"/>
          <w:szCs w:val="24"/>
          <w:lang w:val="ro-RO"/>
        </w:rPr>
        <w:t>0</w:t>
      </w:r>
      <w:r w:rsidR="00E26C47">
        <w:rPr>
          <w:rFonts w:ascii="Trebuchet MS" w:hAnsi="Trebuchet MS"/>
          <w:b/>
          <w:sz w:val="24"/>
          <w:szCs w:val="24"/>
          <w:lang w:val="ro-RO"/>
        </w:rPr>
        <w:t>5</w:t>
      </w:r>
      <w:r w:rsidR="00C31CC5">
        <w:rPr>
          <w:rFonts w:ascii="Trebuchet MS" w:hAnsi="Trebuchet MS"/>
          <w:b/>
          <w:sz w:val="24"/>
          <w:szCs w:val="24"/>
          <w:lang w:val="ro-RO"/>
        </w:rPr>
        <w:t>.2023</w:t>
      </w:r>
      <w:r w:rsidR="00BA6172">
        <w:rPr>
          <w:rFonts w:ascii="Trebuchet MS" w:hAnsi="Trebuchet MS"/>
          <w:b/>
          <w:sz w:val="24"/>
          <w:szCs w:val="24"/>
          <w:lang w:val="ro-RO"/>
        </w:rPr>
        <w:t xml:space="preserve"> </w:t>
      </w:r>
    </w:p>
    <w:p w:rsidR="00504A82" w:rsidRDefault="00415241" w:rsidP="00CB38AB">
      <w:pPr>
        <w:spacing w:line="240" w:lineRule="auto"/>
        <w:jc w:val="center"/>
        <w:rPr>
          <w:rFonts w:ascii="Trebuchet MS" w:hAnsi="Trebuchet MS"/>
          <w:lang w:val="ro-RO"/>
        </w:rPr>
      </w:pPr>
      <w:r>
        <w:rPr>
          <w:rFonts w:ascii="Trebuchet MS" w:hAnsi="Trebuchet MS"/>
          <w:b/>
          <w:sz w:val="24"/>
          <w:szCs w:val="24"/>
          <w:lang w:val="ro-RO"/>
        </w:rPr>
        <w:t xml:space="preserve">pentru </w:t>
      </w:r>
      <w:r w:rsidR="00AF3E83">
        <w:rPr>
          <w:rFonts w:ascii="Trebuchet MS" w:hAnsi="Trebuchet MS"/>
          <w:b/>
          <w:sz w:val="24"/>
          <w:szCs w:val="24"/>
          <w:lang w:val="ro-RO"/>
        </w:rPr>
        <w:t>1</w:t>
      </w:r>
      <w:r w:rsidR="002563DC">
        <w:rPr>
          <w:rFonts w:ascii="Trebuchet MS" w:hAnsi="Trebuchet MS"/>
          <w:b/>
          <w:sz w:val="24"/>
          <w:szCs w:val="24"/>
          <w:lang w:val="ro-RO"/>
        </w:rPr>
        <w:t xml:space="preserve"> post </w:t>
      </w:r>
      <w:r w:rsidR="00BA6172">
        <w:rPr>
          <w:rFonts w:ascii="Trebuchet MS" w:hAnsi="Trebuchet MS"/>
          <w:b/>
          <w:sz w:val="24"/>
          <w:szCs w:val="24"/>
          <w:lang w:val="ro-RO"/>
        </w:rPr>
        <w:t xml:space="preserve">de </w:t>
      </w:r>
      <w:r w:rsidR="00E26C47" w:rsidRPr="00E26C47">
        <w:rPr>
          <w:rFonts w:ascii="Trebuchet MS" w:hAnsi="Trebuchet MS"/>
          <w:b/>
          <w:sz w:val="24"/>
          <w:szCs w:val="24"/>
        </w:rPr>
        <w:t>Muncitor calificat I electrician</w:t>
      </w:r>
    </w:p>
    <w:p w:rsidR="00504A82" w:rsidRDefault="00504A82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1057D1" w:rsidRDefault="001057D1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tbl>
      <w:tblPr>
        <w:tblW w:w="6821" w:type="dxa"/>
        <w:tblInd w:w="91" w:type="dxa"/>
        <w:tblLook w:val="04A0"/>
      </w:tblPr>
      <w:tblGrid>
        <w:gridCol w:w="868"/>
        <w:gridCol w:w="923"/>
        <w:gridCol w:w="1912"/>
        <w:gridCol w:w="3118"/>
      </w:tblGrid>
      <w:tr w:rsidR="00D426C7" w:rsidRPr="00BE0B6A" w:rsidTr="00D426C7">
        <w:trPr>
          <w:trHeight w:val="330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6C7" w:rsidRPr="00BE0B6A" w:rsidRDefault="00D426C7" w:rsidP="00BE0B6A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r w:rsidRPr="00BE0B6A"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Nr. crt.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26C7" w:rsidRPr="00BE0B6A" w:rsidRDefault="00D426C7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Cod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6C7" w:rsidRPr="00BE0B6A" w:rsidRDefault="00D426C7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r w:rsidRPr="00BE0B6A"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Rezultat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6C7" w:rsidRPr="00BE0B6A" w:rsidRDefault="00D426C7" w:rsidP="00BE0B6A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r w:rsidRPr="00BE0B6A"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Observaţii</w:t>
            </w:r>
          </w:p>
        </w:tc>
      </w:tr>
      <w:tr w:rsidR="00D426C7" w:rsidRPr="00BE0B6A" w:rsidTr="00D426C7">
        <w:trPr>
          <w:trHeight w:val="330"/>
        </w:trPr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6C7" w:rsidRPr="00BE0B6A" w:rsidRDefault="00D426C7" w:rsidP="00C222B6">
            <w:pPr>
              <w:spacing w:after="0" w:line="240" w:lineRule="auto"/>
              <w:jc w:val="right"/>
              <w:rPr>
                <w:rFonts w:ascii="Trebuchet MS" w:eastAsia="Times New Roman" w:hAnsi="Trebuchet MS"/>
                <w:color w:val="000000"/>
                <w:sz w:val="24"/>
                <w:szCs w:val="24"/>
              </w:rPr>
            </w:pPr>
            <w:r>
              <w:rPr>
                <w:rFonts w:ascii="Trebuchet MS" w:eastAsia="Times New Roman" w:hAnsi="Trebuchet MS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426C7" w:rsidRDefault="00D426C7" w:rsidP="00D740E7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</w:rPr>
            </w:pPr>
            <w:r>
              <w:rPr>
                <w:rFonts w:ascii="Trebuchet MS" w:eastAsia="Times New Roman" w:hAnsi="Trebuchet MS"/>
                <w:color w:val="000000"/>
                <w:sz w:val="24"/>
                <w:szCs w:val="24"/>
              </w:rPr>
              <w:t>22155</w:t>
            </w:r>
          </w:p>
        </w:tc>
        <w:tc>
          <w:tcPr>
            <w:tcW w:w="1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6C7" w:rsidRDefault="00D426C7" w:rsidP="00CF05A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</w:rPr>
            </w:pPr>
            <w:r>
              <w:rPr>
                <w:rFonts w:ascii="Trebuchet MS" w:eastAsia="Times New Roman" w:hAnsi="Trebuchet MS"/>
                <w:color w:val="000000"/>
                <w:sz w:val="24"/>
                <w:szCs w:val="24"/>
              </w:rPr>
              <w:t>ADMIS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6C7" w:rsidRPr="00BE0B6A" w:rsidRDefault="00D426C7" w:rsidP="00BE0B6A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4"/>
                <w:szCs w:val="24"/>
              </w:rPr>
            </w:pPr>
          </w:p>
        </w:tc>
      </w:tr>
    </w:tbl>
    <w:p w:rsidR="00BE0B6A" w:rsidRDefault="00BE0B6A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AA6CC6" w:rsidRDefault="00AA6CC6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1057D1" w:rsidRDefault="001057D1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1057D1" w:rsidRDefault="001057D1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1F6592" w:rsidRDefault="001F6592" w:rsidP="001F659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>AFIŞAT 17.05.2023</w:t>
      </w:r>
    </w:p>
    <w:p w:rsidR="00415241" w:rsidRDefault="00415241" w:rsidP="00C750B8">
      <w:pPr>
        <w:tabs>
          <w:tab w:val="left" w:pos="3969"/>
        </w:tabs>
        <w:spacing w:line="240" w:lineRule="auto"/>
        <w:rPr>
          <w:rFonts w:ascii="Trebuchet MS" w:hAnsi="Trebuchet MS"/>
          <w:lang w:val="ro-RO"/>
        </w:rPr>
      </w:pPr>
    </w:p>
    <w:p w:rsidR="00415241" w:rsidRDefault="00415241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C1225D" w:rsidRDefault="00C1225D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sectPr w:rsidR="00C1225D" w:rsidSect="00B1382A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851" w:right="851" w:bottom="851" w:left="1418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4224" w:rsidRDefault="00CD4224" w:rsidP="00714BC8">
      <w:pPr>
        <w:spacing w:after="0" w:line="240" w:lineRule="auto"/>
      </w:pPr>
      <w:r>
        <w:separator/>
      </w:r>
    </w:p>
  </w:endnote>
  <w:endnote w:type="continuationSeparator" w:id="0">
    <w:p w:rsidR="00CD4224" w:rsidRDefault="00CD4224" w:rsidP="00714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82A" w:rsidRDefault="00B1382A" w:rsidP="00B1382A">
    <w:pPr>
      <w:pStyle w:val="Footer"/>
      <w:jc w:val="center"/>
    </w:pPr>
    <w:r>
      <w:t xml:space="preserve">Pag. 2/ </w:t>
    </w:r>
    <w:fldSimple w:instr=" PAGE   \* MERGEFORMAT ">
      <w:r w:rsidR="00B138F4">
        <w:rPr>
          <w:noProof/>
        </w:rPr>
        <w:t>2</w:t>
      </w:r>
    </w:fldSimple>
  </w:p>
  <w:p w:rsidR="003B2BA0" w:rsidRDefault="003B2BA0" w:rsidP="003B2BA0">
    <w:pPr>
      <w:pStyle w:val="Footer"/>
      <w:ind w:left="72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902" w:rsidRDefault="001B357D" w:rsidP="00E83902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  <w:lang w:val="ro-RO"/>
      </w:rPr>
    </w:pPr>
    <w:r w:rsidRPr="001B357D">
      <w:rPr>
        <w:noProof/>
        <w:sz w:val="14"/>
        <w:szCs w:val="14"/>
      </w:rPr>
      <w:pict>
        <v:line id="Line 2" o:spid="_x0000_s2068" style="position:absolute;left:0;text-align:left;flip:y;z-index:251654656;visibility:visible;mso-position-horizontal-relative:page" from="71.4pt,3.85pt" to="568.05pt,3.85pt" strokecolor="#00afef" strokeweight="1.42pt">
          <w10:wrap anchorx="page"/>
        </v:line>
      </w:pict>
    </w:r>
    <w:r w:rsidR="00CB569F"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6350</wp:posOffset>
          </wp:positionH>
          <wp:positionV relativeFrom="paragraph">
            <wp:posOffset>97155</wp:posOffset>
          </wp:positionV>
          <wp:extent cx="415925" cy="34925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49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B569F">
      <w:rPr>
        <w:rFonts w:ascii="Trebuchet MS" w:hAnsi="Trebuchet MS"/>
        <w:noProof/>
        <w:sz w:val="20"/>
        <w:szCs w:val="20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5658485</wp:posOffset>
          </wp:positionH>
          <wp:positionV relativeFrom="paragraph">
            <wp:posOffset>102870</wp:posOffset>
          </wp:positionV>
          <wp:extent cx="655320" cy="366395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366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83902" w:rsidRDefault="00E83902" w:rsidP="00E83902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  <w:lang w:val="ro-RO"/>
      </w:rPr>
    </w:pPr>
    <w:r>
      <w:rPr>
        <w:rFonts w:ascii="Trebuchet MS" w:hAnsi="Trebuchet MS"/>
        <w:sz w:val="20"/>
        <w:szCs w:val="20"/>
        <w:lang w:val="ro-RO"/>
      </w:rPr>
      <w:t>Adresă: Strada Clinicilor, nr. 3-5, 400006, Cluj-Napoca</w:t>
    </w:r>
  </w:p>
  <w:p w:rsidR="00E83902" w:rsidRPr="003D3791" w:rsidRDefault="00E16546" w:rsidP="00E16546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  <w:lang w:val="ro-RO"/>
      </w:rPr>
    </w:pPr>
    <w:r>
      <w:rPr>
        <w:rFonts w:ascii="Trebuchet MS" w:hAnsi="Trebuchet MS"/>
        <w:sz w:val="20"/>
        <w:szCs w:val="20"/>
        <w:lang w:val="ro-RO"/>
      </w:rPr>
      <w:tab/>
    </w:r>
    <w:r w:rsidR="00E83902" w:rsidRPr="003D3791">
      <w:rPr>
        <w:rFonts w:ascii="Trebuchet MS" w:hAnsi="Trebuchet MS"/>
        <w:sz w:val="20"/>
        <w:szCs w:val="20"/>
        <w:lang w:val="ro-RO"/>
      </w:rPr>
      <w:t>Email: secretariat@scjucluj.ro; Tel: 0264-597.852, Fax: 0264-596.085</w:t>
    </w:r>
    <w:r>
      <w:rPr>
        <w:rFonts w:ascii="Trebuchet MS" w:hAnsi="Trebuchet MS"/>
        <w:sz w:val="20"/>
        <w:szCs w:val="20"/>
        <w:lang w:val="ro-RO"/>
      </w:rPr>
      <w:tab/>
    </w:r>
  </w:p>
  <w:p w:rsidR="00E83902" w:rsidRPr="003D3791" w:rsidRDefault="00E83902" w:rsidP="00E83902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  <w:lang w:val="ro-RO"/>
      </w:rPr>
      <w:t>Responsabil protecția datelor: dpo@scjucluj.ro</w:t>
    </w:r>
  </w:p>
  <w:p w:rsidR="00E83902" w:rsidRDefault="00E839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4224" w:rsidRDefault="00CD4224" w:rsidP="00714BC8">
      <w:pPr>
        <w:spacing w:after="0" w:line="240" w:lineRule="auto"/>
      </w:pPr>
      <w:r>
        <w:separator/>
      </w:r>
    </w:p>
  </w:footnote>
  <w:footnote w:type="continuationSeparator" w:id="0">
    <w:p w:rsidR="00CD4224" w:rsidRDefault="00CD4224" w:rsidP="00714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BC8" w:rsidRDefault="00C16412" w:rsidP="00C16412">
    <w:pPr>
      <w:pStyle w:val="Header"/>
      <w:rPr>
        <w:sz w:val="16"/>
        <w:szCs w:val="16"/>
      </w:rPr>
    </w:pPr>
    <w:r>
      <w:t xml:space="preserve">                                                    </w:t>
    </w:r>
  </w:p>
  <w:p w:rsidR="00714BC8" w:rsidRDefault="00714BC8" w:rsidP="00714BC8">
    <w:pPr>
      <w:pStyle w:val="Header"/>
      <w:rPr>
        <w:sz w:val="16"/>
        <w:szCs w:val="16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82A" w:rsidRDefault="00B1382A" w:rsidP="00E83902">
    <w:pPr>
      <w:pStyle w:val="Header"/>
      <w:tabs>
        <w:tab w:val="clear" w:pos="4680"/>
        <w:tab w:val="clear" w:pos="9360"/>
        <w:tab w:val="left" w:pos="3552"/>
      </w:tabs>
    </w:pPr>
    <w:r>
      <w:br/>
    </w:r>
    <w:r>
      <w:br/>
    </w:r>
    <w:r w:rsidR="00E83902">
      <w:tab/>
    </w:r>
  </w:p>
  <w:p w:rsidR="009E713E" w:rsidRDefault="009E713E" w:rsidP="00E83902">
    <w:pPr>
      <w:pStyle w:val="Header"/>
      <w:tabs>
        <w:tab w:val="clear" w:pos="4680"/>
        <w:tab w:val="clear" w:pos="9360"/>
        <w:tab w:val="left" w:pos="3552"/>
      </w:tabs>
    </w:pPr>
  </w:p>
  <w:p w:rsidR="00B1382A" w:rsidRDefault="001B357D" w:rsidP="00E83902">
    <w:pPr>
      <w:pStyle w:val="Header"/>
      <w:tabs>
        <w:tab w:val="clear" w:pos="4680"/>
        <w:tab w:val="clear" w:pos="9360"/>
        <w:tab w:val="left" w:pos="3552"/>
      </w:tabs>
    </w:pPr>
    <w:r>
      <w:rPr>
        <w:noProof/>
      </w:rPr>
      <w:pict>
        <v:line id="_x0000_s2071" style="position:absolute;flip:y;z-index:251657728;visibility:visible;mso-position-horizontal-relative:page" from="71.4pt,19.9pt" to="568.05pt,19.9pt" strokecolor="#00afef" strokeweight="1.42pt">
          <w10:wrap anchorx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2158"/>
    <w:multiLevelType w:val="hybridMultilevel"/>
    <w:tmpl w:val="B71418CE"/>
    <w:lvl w:ilvl="0" w:tplc="E8105A8A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D973052"/>
    <w:multiLevelType w:val="hybridMultilevel"/>
    <w:tmpl w:val="FFC4B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D8666B"/>
    <w:multiLevelType w:val="hybridMultilevel"/>
    <w:tmpl w:val="A96293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FF347C"/>
    <w:multiLevelType w:val="hybridMultilevel"/>
    <w:tmpl w:val="2612E5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624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37F5F"/>
    <w:rsid w:val="00021723"/>
    <w:rsid w:val="00064117"/>
    <w:rsid w:val="00070AD3"/>
    <w:rsid w:val="00072BFC"/>
    <w:rsid w:val="00074F80"/>
    <w:rsid w:val="0009345D"/>
    <w:rsid w:val="00093667"/>
    <w:rsid w:val="000A4555"/>
    <w:rsid w:val="000B49F2"/>
    <w:rsid w:val="000C1CA1"/>
    <w:rsid w:val="000C3001"/>
    <w:rsid w:val="000E1B45"/>
    <w:rsid w:val="000E70B5"/>
    <w:rsid w:val="000E76A3"/>
    <w:rsid w:val="000F47C1"/>
    <w:rsid w:val="000F6CFB"/>
    <w:rsid w:val="001057D1"/>
    <w:rsid w:val="00110189"/>
    <w:rsid w:val="00110428"/>
    <w:rsid w:val="0019036E"/>
    <w:rsid w:val="001A55DD"/>
    <w:rsid w:val="001B357D"/>
    <w:rsid w:val="001B722C"/>
    <w:rsid w:val="001C49AE"/>
    <w:rsid w:val="001C77BD"/>
    <w:rsid w:val="001D10AE"/>
    <w:rsid w:val="001D6CD8"/>
    <w:rsid w:val="001E0A02"/>
    <w:rsid w:val="001F197A"/>
    <w:rsid w:val="001F6592"/>
    <w:rsid w:val="00227FA9"/>
    <w:rsid w:val="002563DC"/>
    <w:rsid w:val="002565CB"/>
    <w:rsid w:val="00290614"/>
    <w:rsid w:val="002959C3"/>
    <w:rsid w:val="002C29EB"/>
    <w:rsid w:val="002E2C44"/>
    <w:rsid w:val="002E354D"/>
    <w:rsid w:val="003021AD"/>
    <w:rsid w:val="0030317E"/>
    <w:rsid w:val="00315486"/>
    <w:rsid w:val="00326C8C"/>
    <w:rsid w:val="0034516A"/>
    <w:rsid w:val="00356919"/>
    <w:rsid w:val="00367D3E"/>
    <w:rsid w:val="003745F8"/>
    <w:rsid w:val="003B2BA0"/>
    <w:rsid w:val="003B43CB"/>
    <w:rsid w:val="003C39C0"/>
    <w:rsid w:val="003D3791"/>
    <w:rsid w:val="003D7A8B"/>
    <w:rsid w:val="0040642D"/>
    <w:rsid w:val="00415241"/>
    <w:rsid w:val="004405D7"/>
    <w:rsid w:val="004719AC"/>
    <w:rsid w:val="0049006C"/>
    <w:rsid w:val="00490898"/>
    <w:rsid w:val="004911C0"/>
    <w:rsid w:val="004C726D"/>
    <w:rsid w:val="004D6420"/>
    <w:rsid w:val="004E6B3F"/>
    <w:rsid w:val="00504A82"/>
    <w:rsid w:val="00524E44"/>
    <w:rsid w:val="00546561"/>
    <w:rsid w:val="00546C70"/>
    <w:rsid w:val="00550F51"/>
    <w:rsid w:val="00596874"/>
    <w:rsid w:val="005A2174"/>
    <w:rsid w:val="005B2278"/>
    <w:rsid w:val="005B3FFB"/>
    <w:rsid w:val="005B6CA7"/>
    <w:rsid w:val="006022A1"/>
    <w:rsid w:val="00610C71"/>
    <w:rsid w:val="00612BC0"/>
    <w:rsid w:val="00653BD3"/>
    <w:rsid w:val="00671FAE"/>
    <w:rsid w:val="006C24E0"/>
    <w:rsid w:val="006C2CF8"/>
    <w:rsid w:val="006D6EC5"/>
    <w:rsid w:val="00714BC8"/>
    <w:rsid w:val="0073010B"/>
    <w:rsid w:val="0074023D"/>
    <w:rsid w:val="007433C6"/>
    <w:rsid w:val="0075568B"/>
    <w:rsid w:val="00770357"/>
    <w:rsid w:val="00775466"/>
    <w:rsid w:val="0079005C"/>
    <w:rsid w:val="007A0E0F"/>
    <w:rsid w:val="007A7E86"/>
    <w:rsid w:val="007C7DBF"/>
    <w:rsid w:val="007E6098"/>
    <w:rsid w:val="00811CE6"/>
    <w:rsid w:val="008360FE"/>
    <w:rsid w:val="008537C2"/>
    <w:rsid w:val="00870485"/>
    <w:rsid w:val="00874CD1"/>
    <w:rsid w:val="00892E35"/>
    <w:rsid w:val="008A024F"/>
    <w:rsid w:val="008D5585"/>
    <w:rsid w:val="0090300E"/>
    <w:rsid w:val="00910CB8"/>
    <w:rsid w:val="00924511"/>
    <w:rsid w:val="0092464B"/>
    <w:rsid w:val="00940442"/>
    <w:rsid w:val="0094365F"/>
    <w:rsid w:val="00971C83"/>
    <w:rsid w:val="009814B9"/>
    <w:rsid w:val="00983AA5"/>
    <w:rsid w:val="00992A17"/>
    <w:rsid w:val="009B1B3C"/>
    <w:rsid w:val="009E1462"/>
    <w:rsid w:val="009E713E"/>
    <w:rsid w:val="009F18DA"/>
    <w:rsid w:val="00A00A3A"/>
    <w:rsid w:val="00A114FE"/>
    <w:rsid w:val="00A15074"/>
    <w:rsid w:val="00A15A4A"/>
    <w:rsid w:val="00A45227"/>
    <w:rsid w:val="00A57AFB"/>
    <w:rsid w:val="00A665B9"/>
    <w:rsid w:val="00A76717"/>
    <w:rsid w:val="00AA1BEB"/>
    <w:rsid w:val="00AA6CC6"/>
    <w:rsid w:val="00AA6E1B"/>
    <w:rsid w:val="00AB6F7C"/>
    <w:rsid w:val="00AB7ABE"/>
    <w:rsid w:val="00AD642A"/>
    <w:rsid w:val="00AF3531"/>
    <w:rsid w:val="00AF3E83"/>
    <w:rsid w:val="00B03BBA"/>
    <w:rsid w:val="00B103FC"/>
    <w:rsid w:val="00B1382A"/>
    <w:rsid w:val="00B138F4"/>
    <w:rsid w:val="00B3343C"/>
    <w:rsid w:val="00B33CC5"/>
    <w:rsid w:val="00B45A79"/>
    <w:rsid w:val="00B52EC9"/>
    <w:rsid w:val="00B5673C"/>
    <w:rsid w:val="00B56C49"/>
    <w:rsid w:val="00B632B0"/>
    <w:rsid w:val="00B67F7E"/>
    <w:rsid w:val="00B729EE"/>
    <w:rsid w:val="00B80961"/>
    <w:rsid w:val="00B81A5C"/>
    <w:rsid w:val="00B93A68"/>
    <w:rsid w:val="00BA6172"/>
    <w:rsid w:val="00BC50AB"/>
    <w:rsid w:val="00BE0B6A"/>
    <w:rsid w:val="00BF2CA5"/>
    <w:rsid w:val="00C06B00"/>
    <w:rsid w:val="00C1225D"/>
    <w:rsid w:val="00C16412"/>
    <w:rsid w:val="00C222B6"/>
    <w:rsid w:val="00C22637"/>
    <w:rsid w:val="00C31CC5"/>
    <w:rsid w:val="00C40306"/>
    <w:rsid w:val="00C506F4"/>
    <w:rsid w:val="00C5302F"/>
    <w:rsid w:val="00C750B8"/>
    <w:rsid w:val="00C7737D"/>
    <w:rsid w:val="00C805EC"/>
    <w:rsid w:val="00C918E4"/>
    <w:rsid w:val="00C936E4"/>
    <w:rsid w:val="00CA506B"/>
    <w:rsid w:val="00CA740F"/>
    <w:rsid w:val="00CB38AB"/>
    <w:rsid w:val="00CB569F"/>
    <w:rsid w:val="00CC33FB"/>
    <w:rsid w:val="00CC6DDF"/>
    <w:rsid w:val="00CD05AF"/>
    <w:rsid w:val="00CD4224"/>
    <w:rsid w:val="00CE53C7"/>
    <w:rsid w:val="00CE6D6E"/>
    <w:rsid w:val="00CF05A6"/>
    <w:rsid w:val="00D3407E"/>
    <w:rsid w:val="00D37F5F"/>
    <w:rsid w:val="00D40F97"/>
    <w:rsid w:val="00D426C7"/>
    <w:rsid w:val="00D454EB"/>
    <w:rsid w:val="00D62804"/>
    <w:rsid w:val="00D707D4"/>
    <w:rsid w:val="00D714B4"/>
    <w:rsid w:val="00D724DA"/>
    <w:rsid w:val="00D740E7"/>
    <w:rsid w:val="00D7496A"/>
    <w:rsid w:val="00D93DA6"/>
    <w:rsid w:val="00DB3E66"/>
    <w:rsid w:val="00DD7E84"/>
    <w:rsid w:val="00DF2E26"/>
    <w:rsid w:val="00E13ED0"/>
    <w:rsid w:val="00E16546"/>
    <w:rsid w:val="00E21266"/>
    <w:rsid w:val="00E26C47"/>
    <w:rsid w:val="00E324A5"/>
    <w:rsid w:val="00E70855"/>
    <w:rsid w:val="00E83902"/>
    <w:rsid w:val="00E9119E"/>
    <w:rsid w:val="00E929ED"/>
    <w:rsid w:val="00EB0D60"/>
    <w:rsid w:val="00EB4E2E"/>
    <w:rsid w:val="00ED6A1C"/>
    <w:rsid w:val="00ED7DF3"/>
    <w:rsid w:val="00EE4256"/>
    <w:rsid w:val="00F02E44"/>
    <w:rsid w:val="00F36EFD"/>
    <w:rsid w:val="00F46C6A"/>
    <w:rsid w:val="00F6241C"/>
    <w:rsid w:val="00F64D06"/>
    <w:rsid w:val="00F66EE9"/>
    <w:rsid w:val="00F76E3C"/>
    <w:rsid w:val="00F873EB"/>
    <w:rsid w:val="00FA7E21"/>
    <w:rsid w:val="00FE3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97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4B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BC8"/>
  </w:style>
  <w:style w:type="paragraph" w:styleId="Footer">
    <w:name w:val="footer"/>
    <w:basedOn w:val="Normal"/>
    <w:link w:val="FooterChar"/>
    <w:uiPriority w:val="99"/>
    <w:unhideWhenUsed/>
    <w:rsid w:val="00714B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BC8"/>
  </w:style>
  <w:style w:type="paragraph" w:styleId="BalloonText">
    <w:name w:val="Balloon Text"/>
    <w:basedOn w:val="Normal"/>
    <w:link w:val="BalloonTextChar"/>
    <w:uiPriority w:val="99"/>
    <w:semiHidden/>
    <w:unhideWhenUsed/>
    <w:rsid w:val="0071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B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3A68"/>
    <w:rPr>
      <w:color w:val="0000FF"/>
      <w:u w:val="single"/>
    </w:rPr>
  </w:style>
  <w:style w:type="table" w:styleId="TableGrid">
    <w:name w:val="Table Grid"/>
    <w:basedOn w:val="TableNormal"/>
    <w:uiPriority w:val="59"/>
    <w:rsid w:val="002563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057D1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B138F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2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ANTET%20DOCUMEN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95ED30-F41B-46D8-A9A9-FE6253EB4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DOCUMENTE</Template>
  <TotalTime>361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61</cp:revision>
  <cp:lastPrinted>2021-10-27T08:34:00Z</cp:lastPrinted>
  <dcterms:created xsi:type="dcterms:W3CDTF">2020-02-18T12:46:00Z</dcterms:created>
  <dcterms:modified xsi:type="dcterms:W3CDTF">2023-05-17T12:27:00Z</dcterms:modified>
</cp:coreProperties>
</file>